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0" w:type="dxa"/>
        <w:tblInd w:w="-650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00"/>
        <w:gridCol w:w="5760"/>
        <w:gridCol w:w="3060"/>
      </w:tblGrid>
      <w:tr w:rsidR="00456852" w:rsidRPr="006C2114" w:rsidTr="005A5F36">
        <w:trPr>
          <w:cantSplit/>
          <w:trHeight w:val="1758"/>
        </w:trPr>
        <w:tc>
          <w:tcPr>
            <w:tcW w:w="1800" w:type="dxa"/>
            <w:vAlign w:val="center"/>
          </w:tcPr>
          <w:p w:rsidR="00456852" w:rsidRPr="006C2114" w:rsidRDefault="004C6F3F">
            <w:pPr>
              <w:pStyle w:val="Nagwek1"/>
              <w:rPr>
                <w:rFonts w:ascii="Times New Roman" w:hAnsi="Times New Roman" w:cs="Times New Roman"/>
                <w:b w:val="0"/>
                <w:bCs w:val="0"/>
                <w:spacing w:val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pacing w:val="80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5.5pt;margin-top:-1.5pt;width:77.95pt;height:88.35pt;z-index:-1" wrapcoords="-157 0 -157 21462 21600 21462 21600 0 -157 0" fillcolor="window">
                  <v:imagedata r:id="rId5" o:title="Logo-archiwum"/>
                </v:shape>
              </w:pict>
            </w:r>
          </w:p>
        </w:tc>
        <w:tc>
          <w:tcPr>
            <w:tcW w:w="5760" w:type="dxa"/>
            <w:shd w:val="clear" w:color="auto" w:fill="C0C0C0"/>
            <w:vAlign w:val="center"/>
          </w:tcPr>
          <w:p w:rsidR="00456852" w:rsidRPr="006C2114" w:rsidRDefault="006C2114" w:rsidP="0019777D">
            <w:pPr>
              <w:pStyle w:val="Tekstpodstawowy"/>
              <w:jc w:val="center"/>
              <w:rPr>
                <w:rFonts w:ascii="Times New Roman" w:hAnsi="Times New Roman" w:cs="Times New Roman"/>
                <w:b/>
                <w:bCs/>
                <w:spacing w:val="80"/>
                <w:sz w:val="18"/>
                <w:szCs w:val="18"/>
              </w:rPr>
            </w:pPr>
            <w:r w:rsidRPr="006C21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Wniosek o wypożyczenie mikrofilmów</w:t>
            </w:r>
          </w:p>
        </w:tc>
        <w:tc>
          <w:tcPr>
            <w:tcW w:w="3060" w:type="dxa"/>
            <w:vAlign w:val="center"/>
          </w:tcPr>
          <w:p w:rsidR="009117F9" w:rsidRDefault="009117F9" w:rsidP="009117F9">
            <w:pPr>
              <w:pStyle w:val="Tekstpodstawowy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9117F9" w:rsidRDefault="009117F9" w:rsidP="009117F9">
            <w:pPr>
              <w:pStyle w:val="Tekstpodstawowy"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9117F9" w:rsidRPr="003407F3" w:rsidRDefault="003407F3" w:rsidP="009117F9">
            <w:pPr>
              <w:pStyle w:val="Tekstpodstawowy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</w:t>
            </w:r>
          </w:p>
        </w:tc>
      </w:tr>
    </w:tbl>
    <w:p w:rsidR="00456852" w:rsidRPr="006C2114" w:rsidRDefault="00456852">
      <w:pPr>
        <w:jc w:val="left"/>
        <w:rPr>
          <w:sz w:val="8"/>
          <w:szCs w:val="8"/>
        </w:rPr>
      </w:pPr>
    </w:p>
    <w:p w:rsidR="00456852" w:rsidRPr="006C2114" w:rsidRDefault="00456852">
      <w:pPr>
        <w:rPr>
          <w:sz w:val="8"/>
          <w:szCs w:val="8"/>
        </w:rPr>
      </w:pPr>
    </w:p>
    <w:tbl>
      <w:tblPr>
        <w:tblW w:w="10620" w:type="dxa"/>
        <w:tblInd w:w="-65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58"/>
        <w:gridCol w:w="5518"/>
        <w:gridCol w:w="784"/>
        <w:gridCol w:w="3060"/>
      </w:tblGrid>
      <w:tr w:rsidR="00456852" w:rsidRPr="006C2114" w:rsidTr="006C2114">
        <w:trPr>
          <w:cantSplit/>
          <w:trHeight w:hRule="exact" w:val="284"/>
        </w:trPr>
        <w:tc>
          <w:tcPr>
            <w:tcW w:w="10620" w:type="dxa"/>
            <w:gridSpan w:val="4"/>
            <w:shd w:val="clear" w:color="auto" w:fill="C0C0C0"/>
            <w:vAlign w:val="center"/>
          </w:tcPr>
          <w:p w:rsidR="00456852" w:rsidRPr="006C2114" w:rsidRDefault="00456852">
            <w:pPr>
              <w:pStyle w:val="Nagwek4"/>
              <w:rPr>
                <w:rFonts w:ascii="Times New Roman" w:hAnsi="Times New Roman" w:cs="Times New Roman"/>
                <w:sz w:val="22"/>
                <w:szCs w:val="22"/>
              </w:rPr>
            </w:pPr>
            <w:r w:rsidRPr="006C2114">
              <w:rPr>
                <w:rFonts w:ascii="Times New Roman" w:hAnsi="Times New Roman" w:cs="Times New Roman"/>
                <w:sz w:val="22"/>
                <w:szCs w:val="22"/>
              </w:rPr>
              <w:t>Wnioskodawca</w:t>
            </w:r>
          </w:p>
        </w:tc>
      </w:tr>
      <w:tr w:rsidR="00456852" w:rsidRPr="006C2114" w:rsidTr="003407F3">
        <w:trPr>
          <w:cantSplit/>
          <w:trHeight w:val="678"/>
        </w:trPr>
        <w:tc>
          <w:tcPr>
            <w:tcW w:w="1258" w:type="dxa"/>
            <w:shd w:val="clear" w:color="auto" w:fill="E6E6E6"/>
            <w:vAlign w:val="center"/>
          </w:tcPr>
          <w:p w:rsidR="0019777D" w:rsidRPr="006C2114" w:rsidRDefault="00456852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t>Imię</w:t>
            </w:r>
          </w:p>
          <w:p w:rsidR="00456852" w:rsidRPr="006C2114" w:rsidRDefault="00456852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t>i nazwisko</w:t>
            </w:r>
          </w:p>
        </w:tc>
        <w:tc>
          <w:tcPr>
            <w:tcW w:w="5518" w:type="dxa"/>
            <w:vAlign w:val="center"/>
          </w:tcPr>
          <w:p w:rsidR="00456852" w:rsidRPr="006C2114" w:rsidRDefault="004C6F3F">
            <w:pPr>
              <w:jc w:val="left"/>
              <w:rPr>
                <w:sz w:val="16"/>
                <w:szCs w:val="16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FD2559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784" w:type="dxa"/>
            <w:shd w:val="clear" w:color="auto" w:fill="E6E6E6"/>
            <w:vAlign w:val="center"/>
          </w:tcPr>
          <w:p w:rsidR="00456852" w:rsidRPr="006C2114" w:rsidRDefault="00456852">
            <w:pPr>
              <w:jc w:val="left"/>
              <w:rPr>
                <w:sz w:val="20"/>
                <w:szCs w:val="20"/>
                <w:lang w:val="de-DE"/>
              </w:rPr>
            </w:pPr>
            <w:r w:rsidRPr="006C2114">
              <w:rPr>
                <w:sz w:val="20"/>
                <w:szCs w:val="20"/>
                <w:lang w:val="de-DE"/>
              </w:rPr>
              <w:t>Telefon</w:t>
            </w:r>
          </w:p>
        </w:tc>
        <w:tc>
          <w:tcPr>
            <w:tcW w:w="3060" w:type="dxa"/>
            <w:vAlign w:val="center"/>
          </w:tcPr>
          <w:p w:rsidR="00456852" w:rsidRPr="006C2114" w:rsidRDefault="004C6F3F">
            <w:pPr>
              <w:jc w:val="left"/>
              <w:rPr>
                <w:sz w:val="16"/>
                <w:szCs w:val="16"/>
                <w:lang w:val="de-DE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2559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</w:p>
        </w:tc>
      </w:tr>
      <w:tr w:rsidR="00456852" w:rsidRPr="006C2114" w:rsidTr="006C2114">
        <w:trPr>
          <w:cantSplit/>
          <w:trHeight w:val="562"/>
        </w:trPr>
        <w:tc>
          <w:tcPr>
            <w:tcW w:w="1258" w:type="dxa"/>
            <w:shd w:val="clear" w:color="auto" w:fill="E6E6E6"/>
            <w:vAlign w:val="center"/>
          </w:tcPr>
          <w:p w:rsidR="00456852" w:rsidRPr="006C2114" w:rsidRDefault="00456852">
            <w:pPr>
              <w:jc w:val="left"/>
              <w:rPr>
                <w:sz w:val="20"/>
                <w:szCs w:val="20"/>
                <w:lang w:val="de-DE"/>
              </w:rPr>
            </w:pPr>
            <w:r w:rsidRPr="006C2114">
              <w:rPr>
                <w:sz w:val="20"/>
                <w:szCs w:val="20"/>
                <w:lang w:val="de-DE"/>
              </w:rPr>
              <w:t>Adres</w:t>
            </w:r>
          </w:p>
        </w:tc>
        <w:tc>
          <w:tcPr>
            <w:tcW w:w="5518" w:type="dxa"/>
            <w:vAlign w:val="center"/>
          </w:tcPr>
          <w:p w:rsidR="00456852" w:rsidRPr="006C2114" w:rsidRDefault="00456852">
            <w:pPr>
              <w:jc w:val="left"/>
              <w:rPr>
                <w:sz w:val="16"/>
                <w:szCs w:val="16"/>
                <w:lang w:val="de-DE"/>
              </w:rPr>
            </w:pPr>
          </w:p>
          <w:p w:rsidR="00456852" w:rsidRPr="006C2114" w:rsidRDefault="004C6F3F">
            <w:pPr>
              <w:jc w:val="left"/>
              <w:rPr>
                <w:sz w:val="16"/>
                <w:szCs w:val="16"/>
                <w:lang w:val="de-DE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2559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</w:p>
          <w:p w:rsidR="00456852" w:rsidRPr="006C2114" w:rsidRDefault="00456852">
            <w:pPr>
              <w:jc w:val="left"/>
              <w:rPr>
                <w:sz w:val="16"/>
                <w:szCs w:val="16"/>
                <w:lang w:val="de-DE"/>
              </w:rPr>
            </w:pPr>
          </w:p>
        </w:tc>
        <w:tc>
          <w:tcPr>
            <w:tcW w:w="784" w:type="dxa"/>
            <w:shd w:val="clear" w:color="auto" w:fill="E6E6E6"/>
            <w:vAlign w:val="center"/>
          </w:tcPr>
          <w:p w:rsidR="00456852" w:rsidRPr="006C2114" w:rsidRDefault="00456852">
            <w:pPr>
              <w:jc w:val="left"/>
              <w:rPr>
                <w:sz w:val="20"/>
                <w:szCs w:val="20"/>
                <w:lang w:val="de-DE"/>
              </w:rPr>
            </w:pPr>
            <w:r w:rsidRPr="006C2114">
              <w:rPr>
                <w:sz w:val="20"/>
                <w:szCs w:val="20"/>
                <w:lang w:val="de-DE"/>
              </w:rPr>
              <w:t>E-mail</w:t>
            </w:r>
          </w:p>
        </w:tc>
        <w:tc>
          <w:tcPr>
            <w:tcW w:w="3060" w:type="dxa"/>
            <w:vAlign w:val="center"/>
          </w:tcPr>
          <w:p w:rsidR="00456852" w:rsidRPr="006C2114" w:rsidRDefault="004C6F3F">
            <w:pPr>
              <w:jc w:val="left"/>
              <w:rPr>
                <w:sz w:val="16"/>
                <w:szCs w:val="16"/>
                <w:lang w:val="de-DE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2559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="00FD2559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</w:p>
        </w:tc>
      </w:tr>
    </w:tbl>
    <w:p w:rsidR="006C2114" w:rsidRPr="006C2114" w:rsidRDefault="006C2114" w:rsidP="006C2114">
      <w:pPr>
        <w:rPr>
          <w:sz w:val="8"/>
          <w:szCs w:val="8"/>
        </w:rPr>
      </w:pPr>
    </w:p>
    <w:tbl>
      <w:tblPr>
        <w:tblW w:w="10603" w:type="dxa"/>
        <w:tblInd w:w="-66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535"/>
        <w:gridCol w:w="4068"/>
      </w:tblGrid>
      <w:tr w:rsidR="006C2114" w:rsidRPr="006C2114" w:rsidTr="00BE640D">
        <w:tc>
          <w:tcPr>
            <w:tcW w:w="10322" w:type="dxa"/>
            <w:gridSpan w:val="2"/>
            <w:shd w:val="clear" w:color="auto" w:fill="C0C0C0"/>
          </w:tcPr>
          <w:p w:rsidR="006C2114" w:rsidRPr="006C2114" w:rsidRDefault="006C2114" w:rsidP="009117F9">
            <w:pPr>
              <w:jc w:val="left"/>
              <w:rPr>
                <w:b/>
                <w:bCs/>
                <w:sz w:val="22"/>
                <w:szCs w:val="22"/>
              </w:rPr>
            </w:pPr>
            <w:r w:rsidRPr="006C2114">
              <w:rPr>
                <w:b/>
                <w:bCs/>
                <w:sz w:val="22"/>
                <w:szCs w:val="22"/>
              </w:rPr>
              <w:t>Informacje dotyczące wypożyczenia</w:t>
            </w:r>
          </w:p>
        </w:tc>
      </w:tr>
      <w:tr w:rsidR="006C2114" w:rsidRPr="006C2114" w:rsidTr="00BE640D">
        <w:tc>
          <w:tcPr>
            <w:tcW w:w="10322" w:type="dxa"/>
            <w:gridSpan w:val="2"/>
            <w:shd w:val="clear" w:color="auto" w:fill="E0E0E0"/>
          </w:tcPr>
          <w:p w:rsidR="006C2114" w:rsidRPr="006C2114" w:rsidRDefault="006C2114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t>Nazwa archiwum, z którego mają być sprowadzone mikrofilmy</w:t>
            </w:r>
          </w:p>
        </w:tc>
      </w:tr>
      <w:tr w:rsidR="006C2114" w:rsidRPr="006C2114" w:rsidTr="00BE640D">
        <w:trPr>
          <w:trHeight w:val="397"/>
        </w:trPr>
        <w:tc>
          <w:tcPr>
            <w:tcW w:w="10322" w:type="dxa"/>
            <w:gridSpan w:val="2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sz w:val="20"/>
                <w:szCs w:val="20"/>
              </w:rPr>
              <w:t> </w:t>
            </w:r>
            <w:r w:rsidR="006C2114" w:rsidRPr="006C2114">
              <w:rPr>
                <w:sz w:val="20"/>
                <w:szCs w:val="20"/>
              </w:rPr>
              <w:t> </w:t>
            </w:r>
            <w:r w:rsidR="006C2114" w:rsidRPr="006C2114">
              <w:rPr>
                <w:sz w:val="20"/>
                <w:szCs w:val="20"/>
              </w:rPr>
              <w:t> </w:t>
            </w:r>
            <w:r w:rsidR="006C2114" w:rsidRPr="006C2114">
              <w:rPr>
                <w:sz w:val="20"/>
                <w:szCs w:val="20"/>
              </w:rPr>
              <w:t> </w:t>
            </w:r>
            <w:r w:rsidR="006C2114" w:rsidRPr="006C2114">
              <w:rPr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</w:p>
        </w:tc>
      </w:tr>
      <w:tr w:rsidR="006C2114" w:rsidRPr="006C2114" w:rsidTr="00BE640D">
        <w:tc>
          <w:tcPr>
            <w:tcW w:w="10322" w:type="dxa"/>
            <w:gridSpan w:val="2"/>
            <w:shd w:val="clear" w:color="auto" w:fill="E0E0E0"/>
          </w:tcPr>
          <w:p w:rsidR="006C2114" w:rsidRPr="006C2114" w:rsidRDefault="006C2114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t>Adres archiwum, z którego mają być sprowadzone mikrofilmy</w:t>
            </w:r>
          </w:p>
        </w:tc>
      </w:tr>
      <w:tr w:rsidR="006C2114" w:rsidRPr="006C2114" w:rsidTr="00BE640D">
        <w:trPr>
          <w:trHeight w:val="397"/>
        </w:trPr>
        <w:tc>
          <w:tcPr>
            <w:tcW w:w="10322" w:type="dxa"/>
            <w:gridSpan w:val="2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1"/>
          </w:p>
        </w:tc>
      </w:tr>
      <w:tr w:rsidR="006C2114" w:rsidRPr="006C2114" w:rsidTr="00BE640D">
        <w:tc>
          <w:tcPr>
            <w:tcW w:w="6362" w:type="dxa"/>
            <w:shd w:val="clear" w:color="auto" w:fill="E0E0E0"/>
          </w:tcPr>
          <w:p w:rsidR="006C2114" w:rsidRPr="006C2114" w:rsidRDefault="006C2114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t>Cel do jakiego mikrofilmy zostaną udostępnione</w:t>
            </w:r>
          </w:p>
        </w:tc>
        <w:tc>
          <w:tcPr>
            <w:tcW w:w="3960" w:type="dxa"/>
            <w:shd w:val="clear" w:color="auto" w:fill="E0E0E0"/>
          </w:tcPr>
          <w:p w:rsidR="006C2114" w:rsidRPr="006C2114" w:rsidRDefault="006C2114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t>Okres wypożyczenia</w:t>
            </w:r>
          </w:p>
        </w:tc>
      </w:tr>
      <w:tr w:rsidR="006C2114" w:rsidRPr="006C2114" w:rsidTr="003407F3">
        <w:trPr>
          <w:trHeight w:val="469"/>
        </w:trPr>
        <w:tc>
          <w:tcPr>
            <w:tcW w:w="6362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96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3"/>
          </w:p>
        </w:tc>
      </w:tr>
    </w:tbl>
    <w:p w:rsidR="006C2114" w:rsidRPr="006C2114" w:rsidRDefault="006C2114" w:rsidP="006C2114">
      <w:pPr>
        <w:rPr>
          <w:sz w:val="8"/>
          <w:szCs w:val="8"/>
        </w:rPr>
      </w:pPr>
    </w:p>
    <w:tbl>
      <w:tblPr>
        <w:tblW w:w="10603" w:type="dxa"/>
        <w:tblInd w:w="-66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80"/>
        <w:gridCol w:w="4860"/>
        <w:gridCol w:w="4663"/>
      </w:tblGrid>
      <w:tr w:rsidR="006C2114" w:rsidRPr="006C2114" w:rsidTr="00BE640D">
        <w:tc>
          <w:tcPr>
            <w:tcW w:w="10603" w:type="dxa"/>
            <w:gridSpan w:val="3"/>
            <w:tcBorders>
              <w:bottom w:val="single" w:sz="4" w:space="0" w:color="C0C0C0"/>
            </w:tcBorders>
            <w:shd w:val="clear" w:color="auto" w:fill="C0C0C0"/>
          </w:tcPr>
          <w:p w:rsidR="006C2114" w:rsidRPr="006C2114" w:rsidRDefault="006C2114" w:rsidP="009117F9">
            <w:pPr>
              <w:jc w:val="left"/>
              <w:rPr>
                <w:b/>
                <w:bCs/>
                <w:sz w:val="22"/>
                <w:szCs w:val="22"/>
              </w:rPr>
            </w:pPr>
            <w:r w:rsidRPr="006C2114">
              <w:rPr>
                <w:b/>
                <w:bCs/>
                <w:sz w:val="22"/>
                <w:szCs w:val="22"/>
              </w:rPr>
              <w:t>Zamawiane mikrofilmy</w:t>
            </w:r>
          </w:p>
        </w:tc>
      </w:tr>
      <w:tr w:rsidR="006C2114" w:rsidRPr="006C2114" w:rsidTr="00BE640D">
        <w:trPr>
          <w:trHeight w:hRule="exact" w:val="625"/>
        </w:trPr>
        <w:tc>
          <w:tcPr>
            <w:tcW w:w="1080" w:type="dxa"/>
            <w:shd w:val="clear" w:color="auto" w:fill="E0E0E0"/>
            <w:vAlign w:val="center"/>
          </w:tcPr>
          <w:p w:rsidR="006C2114" w:rsidRPr="006C2114" w:rsidRDefault="006C2114" w:rsidP="009117F9">
            <w:pPr>
              <w:jc w:val="center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t>Nr zespołu</w:t>
            </w:r>
          </w:p>
        </w:tc>
        <w:tc>
          <w:tcPr>
            <w:tcW w:w="4860" w:type="dxa"/>
            <w:shd w:val="clear" w:color="auto" w:fill="E0E0E0"/>
            <w:vAlign w:val="center"/>
          </w:tcPr>
          <w:p w:rsidR="006C2114" w:rsidRPr="006C2114" w:rsidRDefault="006C2114" w:rsidP="009117F9">
            <w:pPr>
              <w:jc w:val="center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t>Nazwa zespołu</w:t>
            </w:r>
          </w:p>
        </w:tc>
        <w:tc>
          <w:tcPr>
            <w:tcW w:w="4663" w:type="dxa"/>
            <w:shd w:val="clear" w:color="auto" w:fill="E0E0E0"/>
            <w:vAlign w:val="center"/>
          </w:tcPr>
          <w:p w:rsidR="00B80C4D" w:rsidRDefault="00B80C4D" w:rsidP="00B80C4D">
            <w:pPr>
              <w:jc w:val="center"/>
              <w:rPr>
                <w:sz w:val="18"/>
                <w:szCs w:val="18"/>
              </w:rPr>
            </w:pPr>
            <w:r w:rsidRPr="00B80C4D">
              <w:rPr>
                <w:sz w:val="18"/>
                <w:szCs w:val="18"/>
              </w:rPr>
              <w:t>Numery mikrofilmów lub sygnatury archiwalne</w:t>
            </w:r>
          </w:p>
          <w:p w:rsidR="006C2114" w:rsidRPr="00B80C4D" w:rsidRDefault="00B80C4D" w:rsidP="00B80C4D">
            <w:pPr>
              <w:jc w:val="center"/>
              <w:rPr>
                <w:sz w:val="16"/>
                <w:szCs w:val="16"/>
              </w:rPr>
            </w:pPr>
            <w:r w:rsidRPr="00B80C4D">
              <w:rPr>
                <w:sz w:val="16"/>
                <w:szCs w:val="16"/>
              </w:rPr>
              <w:t>(w przypadku akt metrykalnych proszę podać daty roczne i rodzaje aktów)</w:t>
            </w:r>
          </w:p>
        </w:tc>
      </w:tr>
      <w:tr w:rsidR="006C2114" w:rsidRPr="006C2114" w:rsidTr="00BE640D">
        <w:trPr>
          <w:trHeight w:val="397"/>
        </w:trPr>
        <w:tc>
          <w:tcPr>
            <w:tcW w:w="108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4" w:name="Text11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486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4663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6"/>
          </w:p>
        </w:tc>
      </w:tr>
      <w:tr w:rsidR="006C2114" w:rsidRPr="006C2114" w:rsidTr="00BE640D">
        <w:trPr>
          <w:trHeight w:val="397"/>
        </w:trPr>
        <w:tc>
          <w:tcPr>
            <w:tcW w:w="108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486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4663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9" w:name="Text16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9"/>
          </w:p>
        </w:tc>
      </w:tr>
      <w:tr w:rsidR="006C2114" w:rsidRPr="006C2114" w:rsidTr="00BE640D">
        <w:trPr>
          <w:trHeight w:val="397"/>
        </w:trPr>
        <w:tc>
          <w:tcPr>
            <w:tcW w:w="108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0" w:name="Text17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486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1" w:name="Text18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4663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12"/>
          </w:p>
        </w:tc>
      </w:tr>
      <w:tr w:rsidR="006C2114" w:rsidRPr="006C2114" w:rsidTr="00BE640D">
        <w:trPr>
          <w:trHeight w:val="397"/>
        </w:trPr>
        <w:tc>
          <w:tcPr>
            <w:tcW w:w="108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3" w:name="Text20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486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4" w:name="Text21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4663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5" w:name="Text22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15"/>
          </w:p>
        </w:tc>
      </w:tr>
      <w:tr w:rsidR="006C2114" w:rsidRPr="006C2114" w:rsidTr="00BE640D">
        <w:trPr>
          <w:trHeight w:val="397"/>
        </w:trPr>
        <w:tc>
          <w:tcPr>
            <w:tcW w:w="108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6" w:name="Text23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486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7" w:name="Text24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4663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8" w:name="Text25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18"/>
          </w:p>
        </w:tc>
      </w:tr>
      <w:tr w:rsidR="006C2114" w:rsidRPr="006C2114" w:rsidTr="00BE640D">
        <w:trPr>
          <w:trHeight w:val="397"/>
        </w:trPr>
        <w:tc>
          <w:tcPr>
            <w:tcW w:w="108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486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0" w:name="Text27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4663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1" w:name="Text28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21"/>
          </w:p>
        </w:tc>
      </w:tr>
      <w:tr w:rsidR="006C2114" w:rsidRPr="006C2114" w:rsidTr="00BE640D">
        <w:trPr>
          <w:trHeight w:val="397"/>
        </w:trPr>
        <w:tc>
          <w:tcPr>
            <w:tcW w:w="108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2" w:name="Text29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486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3" w:name="Text30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4663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4" w:name="Text31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24"/>
          </w:p>
        </w:tc>
      </w:tr>
      <w:tr w:rsidR="006C2114" w:rsidRPr="006C2114" w:rsidTr="00BE640D">
        <w:trPr>
          <w:trHeight w:val="397"/>
        </w:trPr>
        <w:tc>
          <w:tcPr>
            <w:tcW w:w="108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5" w:name="Text32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486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6" w:name="Text33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4663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7" w:name="Text34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27"/>
          </w:p>
        </w:tc>
      </w:tr>
      <w:tr w:rsidR="006C2114" w:rsidRPr="006C2114" w:rsidTr="00BE640D">
        <w:trPr>
          <w:trHeight w:val="397"/>
        </w:trPr>
        <w:tc>
          <w:tcPr>
            <w:tcW w:w="108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8" w:name="Text35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486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9" w:name="Text36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4663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0" w:name="Text37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30"/>
          </w:p>
        </w:tc>
      </w:tr>
      <w:tr w:rsidR="006C2114" w:rsidRPr="006C2114" w:rsidTr="00BE640D">
        <w:trPr>
          <w:trHeight w:val="397"/>
        </w:trPr>
        <w:tc>
          <w:tcPr>
            <w:tcW w:w="108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1" w:name="Text38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486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2" w:name="Text39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4663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3" w:name="Text40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33"/>
          </w:p>
        </w:tc>
      </w:tr>
      <w:tr w:rsidR="006C2114" w:rsidRPr="006C2114" w:rsidTr="00BE640D">
        <w:trPr>
          <w:trHeight w:val="397"/>
        </w:trPr>
        <w:tc>
          <w:tcPr>
            <w:tcW w:w="108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4" w:name="Text41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34"/>
          </w:p>
        </w:tc>
        <w:tc>
          <w:tcPr>
            <w:tcW w:w="4860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5" w:name="Text42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35"/>
          </w:p>
        </w:tc>
        <w:tc>
          <w:tcPr>
            <w:tcW w:w="4663" w:type="dxa"/>
            <w:vAlign w:val="center"/>
          </w:tcPr>
          <w:p w:rsidR="006C2114" w:rsidRPr="006C2114" w:rsidRDefault="004C6F3F" w:rsidP="009117F9">
            <w:pPr>
              <w:jc w:val="left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6" w:name="Text43"/>
            <w:r w:rsidR="006C2114" w:rsidRPr="006C2114">
              <w:rPr>
                <w:sz w:val="20"/>
                <w:szCs w:val="20"/>
              </w:rPr>
              <w:instrText xml:space="preserve"> FORMTEXT </w:instrText>
            </w:r>
            <w:r w:rsidRPr="006C2114">
              <w:rPr>
                <w:sz w:val="20"/>
                <w:szCs w:val="20"/>
              </w:rPr>
            </w:r>
            <w:r w:rsidRPr="006C2114">
              <w:rPr>
                <w:sz w:val="20"/>
                <w:szCs w:val="20"/>
              </w:rPr>
              <w:fldChar w:fldCharType="separate"/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="006C2114" w:rsidRPr="006C2114">
              <w:rPr>
                <w:noProof/>
                <w:sz w:val="20"/>
                <w:szCs w:val="20"/>
              </w:rPr>
              <w:t> </w:t>
            </w:r>
            <w:r w:rsidRPr="006C2114">
              <w:rPr>
                <w:sz w:val="20"/>
                <w:szCs w:val="20"/>
              </w:rPr>
              <w:fldChar w:fldCharType="end"/>
            </w:r>
            <w:bookmarkEnd w:id="36"/>
          </w:p>
        </w:tc>
      </w:tr>
    </w:tbl>
    <w:p w:rsidR="006C2114" w:rsidRPr="006C2114" w:rsidRDefault="006C2114" w:rsidP="006C2114">
      <w:pPr>
        <w:rPr>
          <w:sz w:val="8"/>
          <w:szCs w:val="8"/>
        </w:rPr>
      </w:pPr>
    </w:p>
    <w:tbl>
      <w:tblPr>
        <w:tblW w:w="10603" w:type="dxa"/>
        <w:tblInd w:w="-66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/>
      </w:tblPr>
      <w:tblGrid>
        <w:gridCol w:w="10603"/>
      </w:tblGrid>
      <w:tr w:rsidR="006C2114" w:rsidRPr="006C2114" w:rsidTr="00BE640D">
        <w:tc>
          <w:tcPr>
            <w:tcW w:w="10322" w:type="dxa"/>
            <w:shd w:val="clear" w:color="auto" w:fill="C0C0C0"/>
            <w:tcMar>
              <w:left w:w="57" w:type="dxa"/>
              <w:right w:w="57" w:type="dxa"/>
            </w:tcMar>
          </w:tcPr>
          <w:p w:rsidR="006C2114" w:rsidRPr="006C2114" w:rsidRDefault="006C2114" w:rsidP="009117F9">
            <w:pPr>
              <w:jc w:val="left"/>
              <w:rPr>
                <w:b/>
                <w:bCs/>
                <w:sz w:val="22"/>
                <w:szCs w:val="22"/>
              </w:rPr>
            </w:pPr>
            <w:r w:rsidRPr="006C2114">
              <w:rPr>
                <w:b/>
                <w:bCs/>
                <w:sz w:val="22"/>
                <w:szCs w:val="22"/>
              </w:rPr>
              <w:t>Oświadczenie Użytkownika</w:t>
            </w:r>
          </w:p>
        </w:tc>
      </w:tr>
      <w:tr w:rsidR="006C2114" w:rsidRPr="006C2114" w:rsidTr="00BE640D">
        <w:trPr>
          <w:trHeight w:val="1328"/>
        </w:trPr>
        <w:tc>
          <w:tcPr>
            <w:tcW w:w="10322" w:type="dxa"/>
            <w:shd w:val="clear" w:color="auto" w:fill="FFFFFF"/>
            <w:tcMar>
              <w:left w:w="57" w:type="dxa"/>
              <w:right w:w="57" w:type="dxa"/>
            </w:tcMar>
          </w:tcPr>
          <w:p w:rsidR="00B80C4D" w:rsidRDefault="00B80C4D" w:rsidP="00A91B59">
            <w:pPr>
              <w:jc w:val="center"/>
              <w:rPr>
                <w:sz w:val="20"/>
                <w:szCs w:val="20"/>
              </w:rPr>
            </w:pPr>
          </w:p>
          <w:p w:rsidR="006C2114" w:rsidRDefault="006C2114" w:rsidP="00A91B59">
            <w:pPr>
              <w:jc w:val="center"/>
              <w:rPr>
                <w:sz w:val="20"/>
                <w:szCs w:val="20"/>
              </w:rPr>
            </w:pPr>
            <w:r w:rsidRPr="006C2114">
              <w:rPr>
                <w:sz w:val="20"/>
                <w:szCs w:val="20"/>
              </w:rPr>
              <w:t>Oświadczam, że pokryję koszty pocztowe związane ze sprowadzeniem i odesłaniem mikrofilmów</w:t>
            </w:r>
          </w:p>
          <w:p w:rsidR="006C2114" w:rsidRDefault="006C2114" w:rsidP="009117F9">
            <w:pPr>
              <w:rPr>
                <w:sz w:val="20"/>
                <w:szCs w:val="20"/>
              </w:rPr>
            </w:pPr>
          </w:p>
          <w:p w:rsidR="006C2114" w:rsidRDefault="006C2114" w:rsidP="009117F9">
            <w:pPr>
              <w:rPr>
                <w:sz w:val="20"/>
                <w:szCs w:val="20"/>
              </w:rPr>
            </w:pPr>
          </w:p>
          <w:p w:rsidR="006C2114" w:rsidRDefault="00A91B59" w:rsidP="00A91B59">
            <w:pPr>
              <w:tabs>
                <w:tab w:val="left" w:pos="6571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__________________________________</w:t>
            </w:r>
          </w:p>
          <w:p w:rsidR="00A91B59" w:rsidRPr="00A91B59" w:rsidRDefault="00A91B59" w:rsidP="00A91B59">
            <w:pPr>
              <w:tabs>
                <w:tab w:val="left" w:pos="6571"/>
              </w:tabs>
              <w:jc w:val="left"/>
              <w:rPr>
                <w:i/>
                <w:sz w:val="16"/>
                <w:szCs w:val="16"/>
              </w:rPr>
            </w:pPr>
            <w:r>
              <w:rPr>
                <w:sz w:val="20"/>
                <w:szCs w:val="20"/>
              </w:rPr>
              <w:tab/>
              <w:t xml:space="preserve">            </w:t>
            </w:r>
            <w:r w:rsidRPr="00A91B59">
              <w:rPr>
                <w:i/>
                <w:sz w:val="16"/>
                <w:szCs w:val="16"/>
              </w:rPr>
              <w:t>Data i podpis zamawiającego</w:t>
            </w:r>
          </w:p>
        </w:tc>
      </w:tr>
    </w:tbl>
    <w:p w:rsidR="006C2114" w:rsidRPr="006C2114" w:rsidRDefault="006C2114" w:rsidP="006C2114">
      <w:pPr>
        <w:rPr>
          <w:sz w:val="8"/>
          <w:szCs w:val="8"/>
        </w:rPr>
      </w:pPr>
    </w:p>
    <w:p w:rsidR="00456852" w:rsidRPr="006C2114" w:rsidRDefault="00456852">
      <w:pPr>
        <w:rPr>
          <w:sz w:val="8"/>
          <w:szCs w:val="8"/>
        </w:rPr>
      </w:pPr>
    </w:p>
    <w:p w:rsidR="00456852" w:rsidRPr="006C2114" w:rsidRDefault="00456852">
      <w:pPr>
        <w:jc w:val="left"/>
        <w:rPr>
          <w:sz w:val="8"/>
          <w:szCs w:val="8"/>
        </w:rPr>
      </w:pPr>
    </w:p>
    <w:p w:rsidR="00456852" w:rsidRPr="006C2114" w:rsidRDefault="00456852">
      <w:pPr>
        <w:jc w:val="left"/>
        <w:rPr>
          <w:sz w:val="8"/>
          <w:szCs w:val="8"/>
        </w:rPr>
      </w:pPr>
    </w:p>
    <w:sectPr w:rsidR="00456852" w:rsidRPr="006C2114" w:rsidSect="00152BA1">
      <w:pgSz w:w="11906" w:h="16838"/>
      <w:pgMar w:top="360" w:right="1417" w:bottom="18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0601C9ED-1BF1-403B-9E25-9DD7F1116F21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72C34228-CDB4-4BA2-9A58-6A97162BEAA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2FB3B83E-F7D6-4113-887C-BBFDCD46F588}"/>
    <w:embedBold r:id="rId4" w:fontKey="{1442A99D-ADD4-4DDB-B882-C02990DC5465}"/>
    <w:embedBoldItalic r:id="rId5" w:fontKey="{F58790A3-D005-4F1D-8CB0-7865EC3D894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2926284-4DD4-45A5-B80F-D55CC4A1EBF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6F6D"/>
    <w:multiLevelType w:val="hybridMultilevel"/>
    <w:tmpl w:val="6C6E3AE2"/>
    <w:lvl w:ilvl="0" w:tplc="427E683E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700619"/>
    <w:multiLevelType w:val="hybridMultilevel"/>
    <w:tmpl w:val="5AB8A9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894875"/>
    <w:multiLevelType w:val="hybridMultilevel"/>
    <w:tmpl w:val="E4402272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7F0E25"/>
    <w:multiLevelType w:val="hybridMultilevel"/>
    <w:tmpl w:val="97C4A6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443D71"/>
    <w:multiLevelType w:val="hybridMultilevel"/>
    <w:tmpl w:val="C61CBB04"/>
    <w:lvl w:ilvl="0" w:tplc="90AEE3D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363C8C"/>
    <w:multiLevelType w:val="hybridMultilevel"/>
    <w:tmpl w:val="EC621040"/>
    <w:lvl w:ilvl="0" w:tplc="D5AEFA0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170150"/>
    <w:multiLevelType w:val="hybridMultilevel"/>
    <w:tmpl w:val="C61CBB0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FB33FD"/>
    <w:multiLevelType w:val="hybridMultilevel"/>
    <w:tmpl w:val="459618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296582"/>
    <w:multiLevelType w:val="hybridMultilevel"/>
    <w:tmpl w:val="EFC2719C"/>
    <w:lvl w:ilvl="0" w:tplc="04150007">
      <w:start w:val="1"/>
      <w:numFmt w:val="bullet"/>
      <w:lvlText w:val="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9">
    <w:nsid w:val="39FD6578"/>
    <w:multiLevelType w:val="multilevel"/>
    <w:tmpl w:val="E440227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E93686"/>
    <w:multiLevelType w:val="hybridMultilevel"/>
    <w:tmpl w:val="D06EB34A"/>
    <w:lvl w:ilvl="0" w:tplc="427E683E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DC2C13"/>
    <w:multiLevelType w:val="hybridMultilevel"/>
    <w:tmpl w:val="462EA3E0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252AA8"/>
    <w:multiLevelType w:val="hybridMultilevel"/>
    <w:tmpl w:val="5AB8A9D0"/>
    <w:lvl w:ilvl="0" w:tplc="D5AEFA0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B4594C"/>
    <w:multiLevelType w:val="hybridMultilevel"/>
    <w:tmpl w:val="5AB8A9D0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8632D63"/>
    <w:multiLevelType w:val="hybridMultilevel"/>
    <w:tmpl w:val="DDF2294C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13"/>
  </w:num>
  <w:num w:numId="5">
    <w:abstractNumId w:val="11"/>
  </w:num>
  <w:num w:numId="6">
    <w:abstractNumId w:val="8"/>
  </w:num>
  <w:num w:numId="7">
    <w:abstractNumId w:val="12"/>
  </w:num>
  <w:num w:numId="8">
    <w:abstractNumId w:val="5"/>
  </w:num>
  <w:num w:numId="9">
    <w:abstractNumId w:val="4"/>
  </w:num>
  <w:num w:numId="10">
    <w:abstractNumId w:val="6"/>
  </w:num>
  <w:num w:numId="11">
    <w:abstractNumId w:val="2"/>
  </w:num>
  <w:num w:numId="12">
    <w:abstractNumId w:val="14"/>
  </w:num>
  <w:num w:numId="13">
    <w:abstractNumId w:val="9"/>
  </w:num>
  <w:num w:numId="14">
    <w:abstractNumId w:val="0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attachedTemplate r:id="rId1"/>
  <w:doNotTrackMoves/>
  <w:defaultTabStop w:val="708"/>
  <w:autoHyphenation/>
  <w:hyphenationZone w:val="284"/>
  <w:doNotHyphenateCaps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6C14"/>
    <w:rsid w:val="000A638C"/>
    <w:rsid w:val="000B6114"/>
    <w:rsid w:val="00152BA1"/>
    <w:rsid w:val="0019777D"/>
    <w:rsid w:val="001A72E6"/>
    <w:rsid w:val="00235CDC"/>
    <w:rsid w:val="003407F3"/>
    <w:rsid w:val="00340CAE"/>
    <w:rsid w:val="00345984"/>
    <w:rsid w:val="00354858"/>
    <w:rsid w:val="00412349"/>
    <w:rsid w:val="00456852"/>
    <w:rsid w:val="004C6F3F"/>
    <w:rsid w:val="004D157A"/>
    <w:rsid w:val="004D53FC"/>
    <w:rsid w:val="004E40CA"/>
    <w:rsid w:val="00510B2E"/>
    <w:rsid w:val="00524C30"/>
    <w:rsid w:val="005768DF"/>
    <w:rsid w:val="00591043"/>
    <w:rsid w:val="005A5F36"/>
    <w:rsid w:val="006C2114"/>
    <w:rsid w:val="0070210B"/>
    <w:rsid w:val="00802204"/>
    <w:rsid w:val="00823A5A"/>
    <w:rsid w:val="008B5066"/>
    <w:rsid w:val="008F460A"/>
    <w:rsid w:val="009117F9"/>
    <w:rsid w:val="0097618C"/>
    <w:rsid w:val="0098729D"/>
    <w:rsid w:val="00A25B97"/>
    <w:rsid w:val="00A91B59"/>
    <w:rsid w:val="00AC57AD"/>
    <w:rsid w:val="00AD2067"/>
    <w:rsid w:val="00AD6C14"/>
    <w:rsid w:val="00B16FD0"/>
    <w:rsid w:val="00B55AE9"/>
    <w:rsid w:val="00B80C4D"/>
    <w:rsid w:val="00BD57C4"/>
    <w:rsid w:val="00BE640D"/>
    <w:rsid w:val="00C1268E"/>
    <w:rsid w:val="00CC3D4C"/>
    <w:rsid w:val="00D111C3"/>
    <w:rsid w:val="00D907DF"/>
    <w:rsid w:val="00E76FF0"/>
    <w:rsid w:val="00EF664F"/>
    <w:rsid w:val="00FD2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52BA1"/>
    <w:pPr>
      <w:jc w:val="both"/>
    </w:pPr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52BA1"/>
    <w:pPr>
      <w:keepNext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52BA1"/>
    <w:pPr>
      <w:keepNext/>
      <w:outlineLvl w:val="1"/>
    </w:pPr>
    <w:rPr>
      <w:rFonts w:ascii="Arial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2BA1"/>
    <w:pPr>
      <w:keepNext/>
      <w:jc w:val="left"/>
      <w:outlineLvl w:val="2"/>
    </w:pPr>
    <w:rPr>
      <w:rFonts w:ascii="Arial" w:hAnsi="Arial" w:cs="Arial"/>
      <w:b/>
      <w:bCs/>
      <w:sz w:val="16"/>
      <w:szCs w:val="1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52BA1"/>
    <w:pPr>
      <w:keepNext/>
      <w:jc w:val="left"/>
      <w:outlineLvl w:val="3"/>
    </w:pPr>
    <w:rPr>
      <w:rFonts w:ascii="Arial" w:hAnsi="Arial" w:cs="Arial"/>
      <w:b/>
      <w:bCs/>
      <w:sz w:val="18"/>
      <w:szCs w:val="1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152BA1"/>
    <w:pPr>
      <w:keepNext/>
      <w:jc w:val="center"/>
      <w:outlineLvl w:val="4"/>
    </w:pPr>
    <w:rPr>
      <w:rFonts w:ascii="Arial" w:hAnsi="Arial" w:cs="Arial"/>
      <w:b/>
      <w:bCs/>
      <w:sz w:val="16"/>
      <w:szCs w:val="1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152BA1"/>
    <w:pPr>
      <w:keepNext/>
      <w:jc w:val="center"/>
      <w:outlineLvl w:val="5"/>
    </w:pPr>
    <w:rPr>
      <w:rFonts w:ascii="Arial" w:hAnsi="Arial" w:cs="Arial"/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152BA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152BA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locked/>
    <w:rsid w:val="00152BA1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sid w:val="00152BA1"/>
    <w:rPr>
      <w:rFonts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locked/>
    <w:rsid w:val="00152BA1"/>
    <w:rPr>
      <w:rFonts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sid w:val="00152BA1"/>
    <w:rPr>
      <w:rFonts w:cs="Times New Roman"/>
      <w:b/>
      <w:bCs/>
    </w:rPr>
  </w:style>
  <w:style w:type="paragraph" w:styleId="Tekstpodstawowy">
    <w:name w:val="Body Text"/>
    <w:basedOn w:val="Normalny"/>
    <w:link w:val="TekstpodstawowyZnak"/>
    <w:uiPriority w:val="99"/>
    <w:rsid w:val="00152BA1"/>
    <w:rPr>
      <w:rFonts w:ascii="Arial" w:hAnsi="Arial" w:cs="Arial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152BA1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152BA1"/>
    <w:rPr>
      <w:rFonts w:ascii="Arial" w:hAnsi="Arial" w:cs="Arial"/>
      <w:sz w:val="18"/>
      <w:szCs w:val="1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152BA1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D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C3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ierasimowicz\Desktop\Podania%20wzory\wniosek%20o%20wypo&#380;yczenie%20mikrofilm&#243;w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wniosek o wypożyczenie mikrofilmów.dotx</Template>
  <TotalTime>0</TotalTime>
  <Pages>1</Pages>
  <Words>218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ARCHIWUM PAŃSTWOWE W LUBLINIE</vt:lpstr>
    </vt:vector>
  </TitlesOfParts>
  <Company>APL</Company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Wypożyczenie mikrofilmów</dc:title>
  <dc:creator>bgierasimowicz</dc:creator>
  <cp:keywords>Podania; Druki</cp:keywords>
  <cp:lastModifiedBy>bgierasimowicz</cp:lastModifiedBy>
  <cp:revision>2</cp:revision>
  <cp:lastPrinted>2009-09-16T13:47:00Z</cp:lastPrinted>
  <dcterms:created xsi:type="dcterms:W3CDTF">2016-08-31T08:39:00Z</dcterms:created>
  <dcterms:modified xsi:type="dcterms:W3CDTF">2016-08-31T08:47:00Z</dcterms:modified>
</cp:coreProperties>
</file>